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C39B" w14:textId="7A80CA29" w:rsidR="0028482F" w:rsidRPr="002F38BF" w:rsidRDefault="00342E01" w:rsidP="0028482F">
      <w:pPr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F05F07" wp14:editId="6E58509B">
            <wp:simplePos x="0" y="0"/>
            <wp:positionH relativeFrom="column">
              <wp:posOffset>4156364</wp:posOffset>
            </wp:positionH>
            <wp:positionV relativeFrom="paragraph">
              <wp:posOffset>-867534</wp:posOffset>
            </wp:positionV>
            <wp:extent cx="1579245" cy="1496060"/>
            <wp:effectExtent l="0" t="0" r="1905" b="8890"/>
            <wp:wrapNone/>
            <wp:docPr id="1738236253" name="Grafik 1" descr="Ein Bild, das Text, Screenshot, Schrift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36253" name="Grafik 1" descr="Ein Bild, das Text, Screenshot, Schrift, Grafikdesign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81EB4" w14:textId="77777777" w:rsidR="0028482F" w:rsidRDefault="0028482F" w:rsidP="0028482F">
      <w:pPr>
        <w:rPr>
          <w:rFonts w:asciiTheme="majorHAnsi" w:hAnsiTheme="majorHAnsi"/>
        </w:rPr>
      </w:pPr>
    </w:p>
    <w:p w14:paraId="684E8993" w14:textId="77777777" w:rsidR="0042151D" w:rsidRPr="002F38BF" w:rsidRDefault="0042151D" w:rsidP="0028482F">
      <w:pPr>
        <w:rPr>
          <w:rFonts w:asciiTheme="majorHAnsi" w:hAnsiTheme="majorHAnsi"/>
        </w:rPr>
      </w:pPr>
    </w:p>
    <w:p w14:paraId="2800B05C" w14:textId="77777777" w:rsidR="00BD3364" w:rsidRPr="00BD3364" w:rsidRDefault="0028482F" w:rsidP="00BD3364">
      <w:pPr>
        <w:jc w:val="center"/>
        <w:rPr>
          <w:rFonts w:cs="Times New Roman"/>
          <w:b/>
          <w:sz w:val="60"/>
          <w:szCs w:val="60"/>
        </w:rPr>
      </w:pPr>
      <w:r w:rsidRPr="00BD3364">
        <w:rPr>
          <w:rFonts w:cs="Times New Roman"/>
          <w:b/>
          <w:sz w:val="60"/>
          <w:szCs w:val="60"/>
        </w:rPr>
        <w:t>Titel</w:t>
      </w:r>
    </w:p>
    <w:p w14:paraId="3D7A78BD" w14:textId="77777777" w:rsidR="0028482F" w:rsidRPr="0042151D" w:rsidRDefault="0028482F" w:rsidP="0028482F">
      <w:pPr>
        <w:jc w:val="center"/>
        <w:rPr>
          <w:rFonts w:cs="Times New Roman"/>
          <w:sz w:val="32"/>
          <w:szCs w:val="32"/>
        </w:rPr>
      </w:pPr>
      <w:r w:rsidRPr="0042151D">
        <w:rPr>
          <w:rFonts w:cs="Times New Roman"/>
          <w:sz w:val="32"/>
          <w:szCs w:val="32"/>
        </w:rPr>
        <w:t>Bachelorarbeit</w:t>
      </w:r>
    </w:p>
    <w:p w14:paraId="1E76B0CC" w14:textId="77777777" w:rsidR="0028482F" w:rsidRPr="00BD3364" w:rsidRDefault="0028482F" w:rsidP="00BD3364">
      <w:pPr>
        <w:jc w:val="center"/>
        <w:rPr>
          <w:rFonts w:cs="Times New Roman"/>
        </w:rPr>
      </w:pPr>
    </w:p>
    <w:p w14:paraId="4A69362F" w14:textId="77777777" w:rsidR="0028482F" w:rsidRPr="00BD3364" w:rsidRDefault="0028482F" w:rsidP="00BD3364">
      <w:pPr>
        <w:jc w:val="center"/>
        <w:rPr>
          <w:rFonts w:cs="Times New Roman"/>
        </w:rPr>
      </w:pPr>
    </w:p>
    <w:p w14:paraId="41508C21" w14:textId="77777777" w:rsidR="00BD3364" w:rsidRPr="00BD3364" w:rsidRDefault="00BD3364" w:rsidP="00BD3364">
      <w:pPr>
        <w:jc w:val="center"/>
        <w:rPr>
          <w:rFonts w:cs="Times New Roman"/>
          <w:sz w:val="28"/>
          <w:szCs w:val="28"/>
        </w:rPr>
      </w:pPr>
      <w:r w:rsidRPr="00BD3364">
        <w:rPr>
          <w:rFonts w:cs="Times New Roman"/>
          <w:sz w:val="28"/>
          <w:szCs w:val="28"/>
        </w:rPr>
        <w:t>VerfasserIn:</w:t>
      </w:r>
    </w:p>
    <w:p w14:paraId="4A1CACC6" w14:textId="77777777" w:rsidR="00BD3364" w:rsidRPr="00BD3364" w:rsidRDefault="00BD3364" w:rsidP="00BD3364">
      <w:pPr>
        <w:jc w:val="center"/>
        <w:rPr>
          <w:rFonts w:cs="Times New Roman"/>
          <w:sz w:val="28"/>
          <w:szCs w:val="28"/>
        </w:rPr>
      </w:pPr>
      <w:r w:rsidRPr="00BD3364">
        <w:rPr>
          <w:rFonts w:cs="Times New Roman"/>
          <w:sz w:val="28"/>
          <w:szCs w:val="28"/>
        </w:rPr>
        <w:t>[Name des Verfassers, der Verfasserin]</w:t>
      </w:r>
    </w:p>
    <w:p w14:paraId="491CF927" w14:textId="77777777" w:rsidR="00BD3364" w:rsidRPr="00BD3364" w:rsidRDefault="00BD3364" w:rsidP="00BD3364">
      <w:pPr>
        <w:jc w:val="center"/>
        <w:rPr>
          <w:rFonts w:cs="Times New Roman"/>
          <w:sz w:val="28"/>
          <w:szCs w:val="28"/>
        </w:rPr>
      </w:pPr>
    </w:p>
    <w:p w14:paraId="778F231C" w14:textId="77777777" w:rsidR="00BD3364" w:rsidRPr="00BD3364" w:rsidRDefault="00BD3364" w:rsidP="00BD3364">
      <w:pPr>
        <w:jc w:val="center"/>
        <w:rPr>
          <w:rFonts w:cs="Times New Roman"/>
          <w:sz w:val="28"/>
          <w:szCs w:val="28"/>
        </w:rPr>
      </w:pPr>
      <w:r w:rsidRPr="00BD3364">
        <w:rPr>
          <w:rFonts w:cs="Times New Roman"/>
          <w:sz w:val="28"/>
          <w:szCs w:val="28"/>
        </w:rPr>
        <w:t>Betreuer:</w:t>
      </w:r>
    </w:p>
    <w:p w14:paraId="4942D020" w14:textId="1CD7BF01" w:rsidR="00BD3364" w:rsidRPr="00BD3364" w:rsidRDefault="00BD3364" w:rsidP="00BD3364">
      <w:pPr>
        <w:jc w:val="center"/>
        <w:rPr>
          <w:rFonts w:cs="Times New Roman"/>
          <w:sz w:val="28"/>
          <w:szCs w:val="28"/>
        </w:rPr>
      </w:pPr>
      <w:r w:rsidRPr="00BD3364">
        <w:rPr>
          <w:rFonts w:cs="Times New Roman"/>
          <w:sz w:val="28"/>
          <w:szCs w:val="28"/>
        </w:rPr>
        <w:t>Univ.-Prof. Dr</w:t>
      </w:r>
      <w:r w:rsidR="000E2DA6">
        <w:rPr>
          <w:rFonts w:cs="Times New Roman"/>
          <w:sz w:val="28"/>
          <w:szCs w:val="28"/>
        </w:rPr>
        <w:t>.</w:t>
      </w:r>
      <w:r w:rsidRPr="00BD3364">
        <w:rPr>
          <w:rFonts w:cs="Times New Roman"/>
          <w:sz w:val="28"/>
          <w:szCs w:val="28"/>
        </w:rPr>
        <w:t xml:space="preserve"> </w:t>
      </w:r>
      <w:r w:rsidR="00B34ABB">
        <w:rPr>
          <w:rFonts w:cs="Times New Roman"/>
          <w:sz w:val="28"/>
          <w:szCs w:val="28"/>
        </w:rPr>
        <w:t>Alexander Wilfinger</w:t>
      </w:r>
    </w:p>
    <w:p w14:paraId="23372548" w14:textId="77777777" w:rsidR="00BD3364" w:rsidRDefault="00BD3364" w:rsidP="00BD3364">
      <w:pPr>
        <w:jc w:val="center"/>
        <w:rPr>
          <w:rFonts w:cs="Times New Roman"/>
          <w:sz w:val="28"/>
          <w:szCs w:val="28"/>
        </w:rPr>
      </w:pPr>
      <w:r w:rsidRPr="00BD3364">
        <w:rPr>
          <w:rFonts w:cs="Times New Roman"/>
          <w:sz w:val="28"/>
          <w:szCs w:val="28"/>
        </w:rPr>
        <w:t xml:space="preserve">Institut für Zivil- und </w:t>
      </w:r>
      <w:r w:rsidR="000707B7">
        <w:rPr>
          <w:rFonts w:cs="Times New Roman"/>
          <w:sz w:val="28"/>
          <w:szCs w:val="28"/>
        </w:rPr>
        <w:t>Zivilverfahrens</w:t>
      </w:r>
      <w:r w:rsidRPr="00BD3364">
        <w:rPr>
          <w:rFonts w:cs="Times New Roman"/>
          <w:sz w:val="28"/>
          <w:szCs w:val="28"/>
        </w:rPr>
        <w:t>recht</w:t>
      </w:r>
    </w:p>
    <w:p w14:paraId="159E03D7" w14:textId="77777777" w:rsidR="00B22233" w:rsidRPr="00BD3364" w:rsidRDefault="00B22233" w:rsidP="00BD3364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WU Wien</w:t>
      </w:r>
    </w:p>
    <w:p w14:paraId="6A0609EC" w14:textId="77777777" w:rsidR="00B22233" w:rsidRPr="00BD3364" w:rsidRDefault="00B22233" w:rsidP="00BD3364">
      <w:pPr>
        <w:rPr>
          <w:rFonts w:cs="Times New Roman"/>
        </w:rPr>
      </w:pPr>
    </w:p>
    <w:p w14:paraId="04B79321" w14:textId="77777777" w:rsidR="00BD3364" w:rsidRPr="00BD3364" w:rsidRDefault="00BD3364" w:rsidP="00BD3364">
      <w:pPr>
        <w:jc w:val="left"/>
        <w:rPr>
          <w:rFonts w:cs="Times New Roman"/>
        </w:rPr>
      </w:pPr>
    </w:p>
    <w:p w14:paraId="11941E26" w14:textId="77777777" w:rsidR="00BD3364" w:rsidRPr="00BD3364" w:rsidRDefault="00BD3364" w:rsidP="0028482F">
      <w:pPr>
        <w:rPr>
          <w:rFonts w:cs="Times New Roman"/>
        </w:rPr>
      </w:pPr>
      <w:r w:rsidRPr="00BD3364">
        <w:rPr>
          <w:rFonts w:cs="Times New Roman"/>
        </w:rPr>
        <w:t>Matrikelnummer:</w:t>
      </w:r>
      <w:r>
        <w:rPr>
          <w:rFonts w:cs="Times New Roman"/>
        </w:rPr>
        <w:t xml:space="preserve"> 0000000</w:t>
      </w:r>
    </w:p>
    <w:p w14:paraId="7A556461" w14:textId="77777777" w:rsidR="00BD3364" w:rsidRPr="00BD3364" w:rsidRDefault="00BD3364" w:rsidP="0028482F">
      <w:pPr>
        <w:rPr>
          <w:rFonts w:cs="Times New Roman"/>
        </w:rPr>
      </w:pPr>
      <w:r w:rsidRPr="00BD3364">
        <w:rPr>
          <w:rFonts w:cs="Times New Roman"/>
        </w:rPr>
        <w:t xml:space="preserve">Kontakt: </w:t>
      </w:r>
      <w:r>
        <w:rPr>
          <w:rFonts w:cs="Times New Roman"/>
        </w:rPr>
        <w:t>VerfasserIn</w:t>
      </w:r>
      <w:r w:rsidRPr="00BD3364">
        <w:rPr>
          <w:rFonts w:cs="Times New Roman"/>
        </w:rPr>
        <w:t>@wu.ac.at</w:t>
      </w:r>
    </w:p>
    <w:p w14:paraId="38F8CF81" w14:textId="77777777" w:rsidR="00BD3364" w:rsidRPr="00566F9B" w:rsidRDefault="00BD3364">
      <w:pPr>
        <w:spacing w:line="276" w:lineRule="auto"/>
        <w:rPr>
          <w:rFonts w:eastAsia="Times New Roman" w:cs="Times New Roman"/>
          <w:b/>
          <w:caps/>
          <w:spacing w:val="7"/>
          <w:sz w:val="20"/>
          <w:szCs w:val="20"/>
          <w:lang w:eastAsia="de-AT"/>
        </w:rPr>
      </w:pPr>
      <w:r w:rsidRPr="00566F9B">
        <w:rPr>
          <w:rFonts w:cs="Times New Roman"/>
          <w:b/>
          <w:caps/>
          <w:spacing w:val="7"/>
          <w:sz w:val="20"/>
          <w:szCs w:val="20"/>
        </w:rPr>
        <w:br w:type="page"/>
      </w:r>
    </w:p>
    <w:p w14:paraId="3C3D61DA" w14:textId="26432F78" w:rsidR="0028482F" w:rsidRPr="000E05A3" w:rsidRDefault="00342E01" w:rsidP="0028482F">
      <w:pPr>
        <w:pStyle w:val="CM1"/>
        <w:tabs>
          <w:tab w:val="right" w:pos="9070"/>
        </w:tabs>
        <w:spacing w:line="240" w:lineRule="exact"/>
        <w:jc w:val="both"/>
        <w:rPr>
          <w:rFonts w:ascii="Verdana" w:hAnsi="Verdana"/>
          <w:b/>
          <w:caps/>
          <w:spacing w:val="7"/>
          <w:sz w:val="20"/>
          <w:szCs w:val="2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5957AC5" wp14:editId="414BE1F7">
            <wp:simplePos x="0" y="0"/>
            <wp:positionH relativeFrom="column">
              <wp:posOffset>4128333</wp:posOffset>
            </wp:positionH>
            <wp:positionV relativeFrom="paragraph">
              <wp:posOffset>-872688</wp:posOffset>
            </wp:positionV>
            <wp:extent cx="1579245" cy="1496060"/>
            <wp:effectExtent l="0" t="0" r="1905" b="8890"/>
            <wp:wrapNone/>
            <wp:docPr id="1173142396" name="Grafik 1" descr="Ein Bild, das Text, Screenshot, Schrift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36253" name="Grafik 1" descr="Ein Bild, das Text, Screenshot, Schrift, Grafikdesign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82F" w:rsidRPr="000E05A3">
        <w:rPr>
          <w:rFonts w:ascii="Verdana" w:hAnsi="Verdana"/>
          <w:b/>
          <w:caps/>
          <w:spacing w:val="7"/>
          <w:sz w:val="20"/>
          <w:szCs w:val="20"/>
          <w:lang w:val="en-US"/>
        </w:rPr>
        <w:t xml:space="preserve">Wirtschaftsuniversität Wien </w:t>
      </w:r>
      <w:r w:rsidR="0028482F">
        <w:rPr>
          <w:rFonts w:ascii="Verdana" w:hAnsi="Verdana"/>
          <w:b/>
          <w:caps/>
          <w:spacing w:val="7"/>
          <w:sz w:val="20"/>
          <w:szCs w:val="20"/>
          <w:lang w:val="en-US"/>
        </w:rPr>
        <w:tab/>
      </w:r>
    </w:p>
    <w:p w14:paraId="19DFC7CE" w14:textId="77777777" w:rsidR="0028482F" w:rsidRPr="00AA2B78" w:rsidRDefault="0028482F" w:rsidP="0028482F">
      <w:pPr>
        <w:pStyle w:val="CM1"/>
        <w:spacing w:line="240" w:lineRule="exact"/>
        <w:jc w:val="both"/>
        <w:rPr>
          <w:rFonts w:ascii="Verdana" w:hAnsi="Verdana"/>
          <w:sz w:val="18"/>
          <w:szCs w:val="18"/>
          <w:lang w:val="en-US"/>
        </w:rPr>
      </w:pPr>
      <w:r w:rsidRPr="00AA2B78">
        <w:rPr>
          <w:rFonts w:ascii="Verdana" w:hAnsi="Verdana"/>
          <w:sz w:val="18"/>
          <w:szCs w:val="18"/>
          <w:lang w:val="en-US"/>
        </w:rPr>
        <w:t xml:space="preserve">Vienna University of Economics and Business </w:t>
      </w:r>
    </w:p>
    <w:p w14:paraId="3900FAFC" w14:textId="77777777" w:rsidR="0028482F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75A96485" w14:textId="77777777" w:rsidR="00B605F8" w:rsidRDefault="00B605F8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7E822D63" w14:textId="77777777" w:rsidR="0028482F" w:rsidRPr="00AA2B78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63141E88" w14:textId="77777777" w:rsidR="0028482F" w:rsidRPr="00AA2B78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15E43315" w14:textId="77777777" w:rsidR="0028482F" w:rsidRPr="000E05A3" w:rsidRDefault="0028482F" w:rsidP="0028482F">
      <w:pPr>
        <w:pStyle w:val="Default"/>
        <w:spacing w:line="240" w:lineRule="exact"/>
        <w:jc w:val="center"/>
        <w:rPr>
          <w:rFonts w:ascii="Verdana" w:hAnsi="Verdana"/>
          <w:color w:val="auto"/>
        </w:rPr>
      </w:pPr>
      <w:r w:rsidRPr="000E05A3">
        <w:rPr>
          <w:rFonts w:ascii="Verdana" w:hAnsi="Verdana"/>
          <w:b/>
          <w:bCs/>
          <w:color w:val="auto"/>
        </w:rPr>
        <w:t>Bachelorarbeit</w:t>
      </w:r>
    </w:p>
    <w:p w14:paraId="6E8860C7" w14:textId="77777777" w:rsidR="0028482F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00F59C52" w14:textId="77777777" w:rsidR="0028482F" w:rsidRPr="00AA2B78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tbl>
      <w:tblPr>
        <w:tblpPr w:leftFromText="141" w:rightFromText="141" w:vertAnchor="text" w:horzAnchor="margin" w:tblpX="-351" w:tblpY="45"/>
        <w:tblW w:w="84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536"/>
      </w:tblGrid>
      <w:tr w:rsidR="0028482F" w:rsidRPr="00AA2B78" w14:paraId="6C08F316" w14:textId="77777777" w:rsidTr="00E51DF4">
        <w:trPr>
          <w:trHeight w:val="836"/>
        </w:trPr>
        <w:tc>
          <w:tcPr>
            <w:tcW w:w="3936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7AAA29" w14:textId="77777777" w:rsidR="0028482F" w:rsidRPr="000E05A3" w:rsidRDefault="0028482F" w:rsidP="004F0976">
            <w:pPr>
              <w:pStyle w:val="Default"/>
              <w:spacing w:line="240" w:lineRule="exact"/>
            </w:pP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Deutscher </w:t>
            </w: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Titel der Bachelorarbei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t</w:t>
            </w:r>
          </w:p>
        </w:tc>
        <w:tc>
          <w:tcPr>
            <w:tcW w:w="4536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1DEE5D4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7F23A96A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16273894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79B23CFC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45DA8ABB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fldChar w:fldCharType="begin"/>
            </w:r>
            <w:r>
              <w:rPr>
                <w:rFonts w:ascii="Verdana" w:hAnsi="Verdana"/>
                <w:color w:val="auto"/>
                <w:sz w:val="18"/>
                <w:szCs w:val="18"/>
              </w:rPr>
              <w:instrText xml:space="preserve"> TITLE   \* MERGEFORMAT </w:instrText>
            </w:r>
            <w:r>
              <w:rPr>
                <w:rFonts w:ascii="Verdana" w:hAnsi="Verdana"/>
                <w:color w:val="auto"/>
                <w:sz w:val="18"/>
                <w:szCs w:val="18"/>
              </w:rPr>
              <w:fldChar w:fldCharType="end"/>
            </w:r>
          </w:p>
        </w:tc>
      </w:tr>
      <w:tr w:rsidR="0028482F" w:rsidRPr="00AA2B78" w14:paraId="0F61A50D" w14:textId="77777777" w:rsidTr="00E51DF4">
        <w:trPr>
          <w:trHeight w:val="276"/>
        </w:trPr>
        <w:tc>
          <w:tcPr>
            <w:tcW w:w="3936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6273F3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Englischer Titel der Bachelorarbeit</w:t>
            </w:r>
          </w:p>
          <w:p w14:paraId="12070CEB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</w:rPr>
            </w:pPr>
          </w:p>
          <w:p w14:paraId="33874C78" w14:textId="77777777" w:rsidR="0028482F" w:rsidRPr="000E05A3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</w:rPr>
            </w:pPr>
          </w:p>
          <w:p w14:paraId="688D5ACD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E1680E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8482F" w:rsidRPr="00AA2B78" w14:paraId="29B4AC71" w14:textId="77777777" w:rsidTr="00E51DF4">
        <w:trPr>
          <w:trHeight w:val="268"/>
        </w:trPr>
        <w:tc>
          <w:tcPr>
            <w:tcW w:w="39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058D89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Verfasser/in </w:t>
            </w:r>
          </w:p>
          <w:p w14:paraId="601381E1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Familien</w:t>
            </w: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name, Vorna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me(n)</w:t>
            </w: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6A8F05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7DFD9D70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058DBDBD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8482F" w:rsidRPr="00AA2B78" w14:paraId="68A863C6" w14:textId="77777777" w:rsidTr="00E51DF4">
        <w:trPr>
          <w:trHeight w:val="270"/>
        </w:trPr>
        <w:tc>
          <w:tcPr>
            <w:tcW w:w="39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48280C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Matrikelnummer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35024A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56A5B7FC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2E9015FD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8482F" w:rsidRPr="00AA2B78" w14:paraId="788CD4F8" w14:textId="77777777" w:rsidTr="00E51DF4">
        <w:trPr>
          <w:trHeight w:val="270"/>
        </w:trPr>
        <w:tc>
          <w:tcPr>
            <w:tcW w:w="39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088D1B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Studium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1A070C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ascii="Verdana" w:hAnsi="Verdana"/>
                <w:color w:val="auto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color w:val="auto"/>
                <w:sz w:val="18"/>
                <w:szCs w:val="18"/>
              </w:rPr>
            </w:r>
            <w:r>
              <w:rPr>
                <w:rFonts w:ascii="Verdana" w:hAnsi="Verdana"/>
                <w:color w:val="auto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Bachelor </w:t>
            </w:r>
            <w:r>
              <w:rPr>
                <w:rFonts w:ascii="Verdana" w:hAnsi="Verdana"/>
                <w:noProof/>
                <w:color w:val="auto"/>
                <w:sz w:val="18"/>
                <w:szCs w:val="18"/>
              </w:rPr>
              <w:t xml:space="preserve">Wirtschaftsrecht 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fldChar w:fldCharType="end"/>
            </w:r>
            <w:bookmarkEnd w:id="0"/>
          </w:p>
          <w:p w14:paraId="4F8D20B7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742CDFA6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8482F" w:rsidRPr="00AA2B78" w14:paraId="3E465C41" w14:textId="77777777" w:rsidTr="00E51DF4">
        <w:trPr>
          <w:trHeight w:val="247"/>
        </w:trPr>
        <w:tc>
          <w:tcPr>
            <w:tcW w:w="3936" w:type="dxa"/>
            <w:tcBorders>
              <w:top w:val="single" w:sz="4" w:space="0" w:color="C0C0C0"/>
              <w:left w:val="single" w:sz="4" w:space="0" w:color="C0C0C0"/>
              <w:bottom w:val="single" w:sz="6" w:space="0" w:color="C0C0C0"/>
              <w:right w:val="single" w:sz="4" w:space="0" w:color="C0C0C0"/>
            </w:tcBorders>
          </w:tcPr>
          <w:p w14:paraId="4DD31D10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Beurteiler/in </w:t>
            </w:r>
          </w:p>
          <w:p w14:paraId="370EC91A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Titel, Vorname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(n), Familien</w:t>
            </w: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na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me</w:t>
            </w:r>
            <w:r w:rsidRPr="008063F1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6" w:space="0" w:color="C0C0C0"/>
              <w:right w:val="single" w:sz="4" w:space="0" w:color="C0C0C0"/>
            </w:tcBorders>
          </w:tcPr>
          <w:p w14:paraId="4D45BF90" w14:textId="6398AFF5" w:rsidR="0028482F" w:rsidRDefault="00B34ABB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Univ. Prof. Dr. Alexander Wilfinger</w:t>
            </w:r>
          </w:p>
          <w:p w14:paraId="07D2DE58" w14:textId="77777777" w:rsidR="0028482F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  <w:p w14:paraId="3FA88014" w14:textId="77777777" w:rsidR="0028482F" w:rsidRPr="008063F1" w:rsidRDefault="0028482F" w:rsidP="004F0976">
            <w:pPr>
              <w:pStyle w:val="Default"/>
              <w:spacing w:line="240" w:lineRule="exact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</w:tbl>
    <w:p w14:paraId="2C4DED0D" w14:textId="77777777" w:rsidR="0028482F" w:rsidRPr="00B34ABB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</w:rPr>
      </w:pPr>
    </w:p>
    <w:p w14:paraId="448BD17B" w14:textId="77777777" w:rsidR="0028482F" w:rsidRPr="00AA2B78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</w:rPr>
      </w:pPr>
    </w:p>
    <w:p w14:paraId="42F039A5" w14:textId="77777777" w:rsidR="0028482F" w:rsidRDefault="0028482F" w:rsidP="0028482F">
      <w:pPr>
        <w:pStyle w:val="CM3"/>
        <w:spacing w:line="240" w:lineRule="exact"/>
        <w:rPr>
          <w:rFonts w:ascii="Verdana" w:hAnsi="Verdana"/>
          <w:sz w:val="18"/>
          <w:szCs w:val="18"/>
        </w:rPr>
      </w:pPr>
      <w:r w:rsidRPr="00AA2B78">
        <w:rPr>
          <w:rFonts w:ascii="Verdana" w:hAnsi="Verdana"/>
          <w:sz w:val="18"/>
          <w:szCs w:val="18"/>
        </w:rPr>
        <w:t xml:space="preserve">Hiermit versichere ich, dass </w:t>
      </w:r>
    </w:p>
    <w:p w14:paraId="14E0403E" w14:textId="77777777" w:rsidR="0028482F" w:rsidRPr="00E3742E" w:rsidRDefault="0028482F" w:rsidP="0028482F">
      <w:pPr>
        <w:pStyle w:val="Default"/>
        <w:spacing w:line="240" w:lineRule="exact"/>
        <w:rPr>
          <w:rFonts w:ascii="Verdana" w:hAnsi="Verdana"/>
          <w:color w:val="auto"/>
          <w:sz w:val="18"/>
          <w:szCs w:val="18"/>
          <w:lang w:val="en-US"/>
        </w:rPr>
      </w:pPr>
    </w:p>
    <w:p w14:paraId="7A0D4111" w14:textId="77777777" w:rsidR="0028482F" w:rsidRDefault="0028482F" w:rsidP="0028482F">
      <w:pPr>
        <w:pStyle w:val="CM3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AA2B78">
        <w:rPr>
          <w:rFonts w:ascii="Verdana" w:hAnsi="Verdana"/>
          <w:sz w:val="18"/>
          <w:szCs w:val="18"/>
        </w:rPr>
        <w:t xml:space="preserve">ich die vorliegende Bachelorarbeit selbständig und ohne Verwendung unerlaubter Hilfsmittel verfasst habe. Alle Inhalte, die direkt oder indirekt aus fremden Quellen entnommen sind, sind durch entsprechende Quellenangaben gekennzeichnet. </w:t>
      </w:r>
    </w:p>
    <w:p w14:paraId="6986325E" w14:textId="77777777" w:rsidR="0028482F" w:rsidRPr="00566F9B" w:rsidRDefault="0028482F" w:rsidP="0028482F">
      <w:pPr>
        <w:pStyle w:val="Default"/>
        <w:spacing w:line="240" w:lineRule="exact"/>
        <w:jc w:val="both"/>
        <w:rPr>
          <w:rFonts w:ascii="Verdana" w:hAnsi="Verdana"/>
          <w:color w:val="auto"/>
          <w:sz w:val="18"/>
          <w:szCs w:val="18"/>
        </w:rPr>
      </w:pPr>
    </w:p>
    <w:p w14:paraId="5C473077" w14:textId="77777777" w:rsidR="0028482F" w:rsidRDefault="0028482F" w:rsidP="0028482F">
      <w:pPr>
        <w:pStyle w:val="CM3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AA2B78">
        <w:rPr>
          <w:rFonts w:ascii="Verdana" w:hAnsi="Verdana"/>
          <w:sz w:val="18"/>
          <w:szCs w:val="18"/>
        </w:rPr>
        <w:t>die vorliegende Arbeit bisher weder im In- noch im Ausland zur Beurteilung vorgelegt bzw. veröffent</w:t>
      </w:r>
      <w:r>
        <w:rPr>
          <w:rFonts w:ascii="Verdana" w:hAnsi="Verdana"/>
          <w:sz w:val="18"/>
          <w:szCs w:val="18"/>
        </w:rPr>
        <w:t>licht worden ist.</w:t>
      </w:r>
    </w:p>
    <w:p w14:paraId="321B29C9" w14:textId="77777777" w:rsidR="0028482F" w:rsidRPr="00E3742E" w:rsidRDefault="0028482F" w:rsidP="0028482F">
      <w:pPr>
        <w:pStyle w:val="Default"/>
        <w:spacing w:line="240" w:lineRule="exact"/>
        <w:jc w:val="both"/>
        <w:rPr>
          <w:rFonts w:ascii="Verdana" w:hAnsi="Verdana"/>
          <w:color w:val="auto"/>
          <w:sz w:val="18"/>
          <w:szCs w:val="18"/>
        </w:rPr>
      </w:pPr>
    </w:p>
    <w:p w14:paraId="571ED4B7" w14:textId="77777777" w:rsidR="0028482F" w:rsidRDefault="0028482F" w:rsidP="0028482F">
      <w:pPr>
        <w:pStyle w:val="CM3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AA2B78">
        <w:rPr>
          <w:rFonts w:ascii="Verdana" w:hAnsi="Verdana"/>
          <w:sz w:val="18"/>
          <w:szCs w:val="18"/>
        </w:rPr>
        <w:t>diese Arbeit mit der beurteilten bzw. in elektronischer Form eingereichten Bachelorarbeit überein</w:t>
      </w:r>
      <w:r>
        <w:rPr>
          <w:rFonts w:ascii="Verdana" w:hAnsi="Verdana"/>
          <w:sz w:val="18"/>
          <w:szCs w:val="18"/>
        </w:rPr>
        <w:t>stimmt.</w:t>
      </w:r>
    </w:p>
    <w:p w14:paraId="54D3625F" w14:textId="77777777" w:rsidR="0028482F" w:rsidRPr="00E3742E" w:rsidRDefault="0028482F" w:rsidP="0028482F">
      <w:pPr>
        <w:pStyle w:val="Default"/>
        <w:spacing w:line="240" w:lineRule="exact"/>
        <w:jc w:val="both"/>
        <w:rPr>
          <w:rFonts w:ascii="Verdana" w:hAnsi="Verdana"/>
          <w:color w:val="auto"/>
          <w:sz w:val="18"/>
          <w:szCs w:val="18"/>
        </w:rPr>
      </w:pPr>
    </w:p>
    <w:p w14:paraId="4C71B3F2" w14:textId="77777777" w:rsidR="0028482F" w:rsidRDefault="0028482F" w:rsidP="0028482F">
      <w:pPr>
        <w:pStyle w:val="CM2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6E7718">
        <w:rPr>
          <w:rFonts w:ascii="Verdana" w:hAnsi="Verdana"/>
          <w:sz w:val="18"/>
          <w:szCs w:val="18"/>
        </w:rPr>
        <w:t>(nur bei Gruppenarbeiten): die vo</w:t>
      </w:r>
      <w:r>
        <w:rPr>
          <w:rFonts w:ascii="Verdana" w:hAnsi="Verdana"/>
          <w:sz w:val="18"/>
          <w:szCs w:val="18"/>
        </w:rPr>
        <w:t xml:space="preserve">rliegende Arbeit gemeinsam mit </w:t>
      </w:r>
      <w:r w:rsidRPr="006E7718">
        <w:rPr>
          <w:rFonts w:ascii="Verdana" w:hAnsi="Verdana"/>
          <w:sz w:val="18"/>
          <w:szCs w:val="18"/>
        </w:rPr>
        <w:t xml:space="preserve">Vorname(n), </w:t>
      </w:r>
      <w:r>
        <w:rPr>
          <w:rFonts w:ascii="Verdana" w:hAnsi="Verdana"/>
          <w:sz w:val="18"/>
          <w:szCs w:val="18"/>
        </w:rPr>
        <w:t>Familien</w:t>
      </w:r>
      <w:r w:rsidRPr="006E7718">
        <w:rPr>
          <w:rFonts w:ascii="Verdana" w:hAnsi="Verdana"/>
          <w:sz w:val="18"/>
          <w:szCs w:val="18"/>
        </w:rPr>
        <w:t>na</w:t>
      </w:r>
      <w:r>
        <w:rPr>
          <w:rFonts w:ascii="Verdana" w:hAnsi="Verdana"/>
          <w:sz w:val="18"/>
          <w:szCs w:val="18"/>
        </w:rPr>
        <w:t>me(n)</w:t>
      </w:r>
      <w:r w:rsidRPr="006E7718">
        <w:rPr>
          <w:rFonts w:ascii="Verdana" w:hAnsi="Verdana"/>
          <w:sz w:val="18"/>
          <w:szCs w:val="18"/>
        </w:rPr>
        <w:t xml:space="preserve"> ent</w:t>
      </w:r>
      <w:r w:rsidRPr="00AA2B78">
        <w:rPr>
          <w:rFonts w:ascii="Verdana" w:hAnsi="Verdana"/>
          <w:sz w:val="18"/>
          <w:szCs w:val="18"/>
        </w:rPr>
        <w:t>standen ist. Die Teilleistungen der einzelnen Personen sind kenntlich gemacht, ebenso wie jene Passagen, di</w:t>
      </w:r>
      <w:r>
        <w:rPr>
          <w:rFonts w:ascii="Verdana" w:hAnsi="Verdana"/>
          <w:sz w:val="18"/>
          <w:szCs w:val="18"/>
        </w:rPr>
        <w:t>e gemeinsam erarbeitet wurden.</w:t>
      </w:r>
    </w:p>
    <w:p w14:paraId="41113829" w14:textId="77777777" w:rsidR="0028482F" w:rsidRDefault="0028482F" w:rsidP="0028482F">
      <w:pPr>
        <w:spacing w:line="240" w:lineRule="exact"/>
      </w:pPr>
    </w:p>
    <w:p w14:paraId="4CA4504A" w14:textId="77777777" w:rsidR="0028482F" w:rsidRPr="0057641F" w:rsidRDefault="0028482F" w:rsidP="00FA4DC8">
      <w:pPr>
        <w:tabs>
          <w:tab w:val="left" w:pos="2694"/>
          <w:tab w:val="left" w:pos="4962"/>
          <w:tab w:val="left" w:pos="7230"/>
        </w:tabs>
        <w:spacing w:line="240" w:lineRule="exact"/>
        <w:rPr>
          <w:u w:val="single"/>
        </w:rPr>
      </w:pPr>
      <w:r w:rsidRPr="0057641F">
        <w:rPr>
          <w:u w:val="single"/>
        </w:rPr>
        <w:tab/>
      </w:r>
      <w:r w:rsidR="00FA4DC8">
        <w:tab/>
      </w:r>
      <w:r w:rsidRPr="0057641F">
        <w:rPr>
          <w:u w:val="single"/>
        </w:rPr>
        <w:tab/>
      </w:r>
    </w:p>
    <w:p w14:paraId="56A90717" w14:textId="77777777" w:rsidR="0028482F" w:rsidRPr="005266C1" w:rsidRDefault="0028482F" w:rsidP="0028482F">
      <w:pPr>
        <w:tabs>
          <w:tab w:val="left" w:pos="4962"/>
        </w:tabs>
        <w:spacing w:line="240" w:lineRule="exact"/>
        <w:rPr>
          <w:rFonts w:ascii="Verdana" w:eastAsia="Times New Roman" w:hAnsi="Verdana" w:cs="Arial"/>
          <w:sz w:val="18"/>
          <w:szCs w:val="18"/>
          <w:lang w:eastAsia="de-AT"/>
        </w:rPr>
      </w:pPr>
      <w:r w:rsidRPr="005266C1">
        <w:rPr>
          <w:rFonts w:ascii="Verdana" w:eastAsia="Times New Roman" w:hAnsi="Verdana" w:cs="Arial"/>
          <w:sz w:val="18"/>
          <w:szCs w:val="18"/>
          <w:lang w:eastAsia="de-AT"/>
        </w:rPr>
        <w:t>Datum</w:t>
      </w:r>
      <w:r w:rsidRPr="005266C1">
        <w:rPr>
          <w:rFonts w:ascii="Verdana" w:eastAsia="Times New Roman" w:hAnsi="Verdana" w:cs="Arial"/>
          <w:sz w:val="18"/>
          <w:szCs w:val="18"/>
          <w:lang w:eastAsia="de-AT"/>
        </w:rPr>
        <w:tab/>
        <w:t xml:space="preserve">Unterschrift </w:t>
      </w:r>
    </w:p>
    <w:p w14:paraId="2D81DFE3" w14:textId="77777777" w:rsidR="00B22CCA" w:rsidRPr="007F3AF2" w:rsidRDefault="00B605F8" w:rsidP="007F3AF2">
      <w:pPr>
        <w:pStyle w:val="berschrift1"/>
      </w:pPr>
      <w:r w:rsidRPr="007F3AF2">
        <w:lastRenderedPageBreak/>
        <w:t xml:space="preserve">I. </w:t>
      </w:r>
      <w:r w:rsidR="0028482F" w:rsidRPr="007F3AF2">
        <w:t>Überschrift Ebene 1</w:t>
      </w:r>
    </w:p>
    <w:p w14:paraId="6A76DBD5" w14:textId="77777777" w:rsidR="0005796B" w:rsidRPr="007F3AF2" w:rsidRDefault="00B605F8" w:rsidP="007F3AF2">
      <w:pPr>
        <w:pStyle w:val="berschrift2"/>
      </w:pPr>
      <w:r w:rsidRPr="007F3AF2">
        <w:t xml:space="preserve">A. </w:t>
      </w:r>
      <w:r w:rsidR="0028482F" w:rsidRPr="007F3AF2">
        <w:t>Überschrift Ebene 2</w:t>
      </w:r>
    </w:p>
    <w:p w14:paraId="6CDC6872" w14:textId="77777777" w:rsidR="0005796B" w:rsidRPr="007F3AF2" w:rsidRDefault="00B605F8" w:rsidP="007F3AF2">
      <w:pPr>
        <w:pStyle w:val="berschrift3"/>
      </w:pPr>
      <w:r w:rsidRPr="007F3AF2">
        <w:t xml:space="preserve">1. </w:t>
      </w:r>
      <w:r w:rsidR="0028482F" w:rsidRPr="007F3AF2">
        <w:t>Überschrift Ebene 3</w:t>
      </w:r>
    </w:p>
    <w:p w14:paraId="5E9FD719" w14:textId="77777777" w:rsidR="00450B50" w:rsidRPr="00450B50" w:rsidRDefault="00B605F8" w:rsidP="00B22233">
      <w:pPr>
        <w:pStyle w:val="berschrift4"/>
      </w:pPr>
      <w:r w:rsidRPr="007F3AF2">
        <w:t xml:space="preserve">a) </w:t>
      </w:r>
      <w:r w:rsidR="0028482F" w:rsidRPr="007F3AF2">
        <w:t>Überschrift Ebene 4</w:t>
      </w:r>
    </w:p>
    <w:p w14:paraId="350BB353" w14:textId="6039D8E7" w:rsidR="00450B50" w:rsidRDefault="00450B50" w:rsidP="00450B50">
      <w:r>
        <w:t>Beispieltext</w:t>
      </w:r>
      <w:r w:rsid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 w:rsidRPr="00CA3AD6">
        <w:t xml:space="preserve"> </w:t>
      </w:r>
      <w:r w:rsidR="00CA3AD6">
        <w:t>Beispieltext</w:t>
      </w:r>
      <w:r w:rsidR="00CA3AD6">
        <w:t>.</w:t>
      </w:r>
    </w:p>
    <w:p w14:paraId="714DD323" w14:textId="0BC1C6EF" w:rsidR="00CA3AD6" w:rsidRDefault="00CA3AD6" w:rsidP="00450B50"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 w:rsidRPr="00CA3AD6">
        <w:t xml:space="preserve"> </w:t>
      </w:r>
      <w:r>
        <w:t>Beispieltext</w:t>
      </w:r>
      <w:r>
        <w:t>.</w:t>
      </w:r>
    </w:p>
    <w:p w14:paraId="1CEB3771" w14:textId="3C3B3695" w:rsidR="0005796B" w:rsidRDefault="0005796B" w:rsidP="00450B50"/>
    <w:p w14:paraId="06BABE0D" w14:textId="77777777" w:rsidR="0005796B" w:rsidRDefault="0005796B"/>
    <w:sectPr w:rsidR="0005796B" w:rsidSect="0042151D">
      <w:footerReference w:type="default" r:id="rId9"/>
      <w:pgSz w:w="11906" w:h="16838"/>
      <w:pgMar w:top="2268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9555" w14:textId="77777777" w:rsidR="009302CD" w:rsidRDefault="009302CD" w:rsidP="007F3AF2">
      <w:pPr>
        <w:spacing w:after="0" w:line="240" w:lineRule="auto"/>
      </w:pPr>
      <w:r>
        <w:separator/>
      </w:r>
    </w:p>
  </w:endnote>
  <w:endnote w:type="continuationSeparator" w:id="0">
    <w:p w14:paraId="51F1ABAC" w14:textId="77777777" w:rsidR="009302CD" w:rsidRDefault="009302CD" w:rsidP="007F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79B48" w14:textId="77777777" w:rsidR="00E51DF4" w:rsidRPr="00E51DF4" w:rsidRDefault="00E51DF4" w:rsidP="00E51DF4">
    <w:pPr>
      <w:pStyle w:val="Fuzeile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  \* MERGEFORMAT </w:instrText>
    </w:r>
    <w:r>
      <w:rPr>
        <w:sz w:val="18"/>
        <w:szCs w:val="18"/>
      </w:rPr>
      <w:fldChar w:fldCharType="separate"/>
    </w:r>
    <w:r w:rsidR="00F10E90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C6DB2" w14:textId="77777777" w:rsidR="009302CD" w:rsidRDefault="009302CD" w:rsidP="007F3AF2">
      <w:pPr>
        <w:spacing w:after="0" w:line="240" w:lineRule="auto"/>
      </w:pPr>
      <w:r>
        <w:separator/>
      </w:r>
    </w:p>
  </w:footnote>
  <w:footnote w:type="continuationSeparator" w:id="0">
    <w:p w14:paraId="50050303" w14:textId="77777777" w:rsidR="009302CD" w:rsidRDefault="009302CD" w:rsidP="007F3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B1F6B"/>
    <w:multiLevelType w:val="hybridMultilevel"/>
    <w:tmpl w:val="1166CC0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35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01"/>
    <w:rsid w:val="0005796B"/>
    <w:rsid w:val="000707B7"/>
    <w:rsid w:val="000E2DA6"/>
    <w:rsid w:val="00145923"/>
    <w:rsid w:val="00203588"/>
    <w:rsid w:val="002433B3"/>
    <w:rsid w:val="0028482F"/>
    <w:rsid w:val="002E1C0E"/>
    <w:rsid w:val="00342E01"/>
    <w:rsid w:val="00347D16"/>
    <w:rsid w:val="00353E73"/>
    <w:rsid w:val="0042151D"/>
    <w:rsid w:val="00450B50"/>
    <w:rsid w:val="00566F9B"/>
    <w:rsid w:val="007F3AF2"/>
    <w:rsid w:val="009302CD"/>
    <w:rsid w:val="00B22233"/>
    <w:rsid w:val="00B22CCA"/>
    <w:rsid w:val="00B34ABB"/>
    <w:rsid w:val="00B605F8"/>
    <w:rsid w:val="00BD3364"/>
    <w:rsid w:val="00C87F8F"/>
    <w:rsid w:val="00CA3AD6"/>
    <w:rsid w:val="00E51DF4"/>
    <w:rsid w:val="00F10E90"/>
    <w:rsid w:val="00FA4DC8"/>
    <w:rsid w:val="00F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CE37"/>
  <w15:docId w15:val="{A0ED9C12-3EDE-4AB7-94A4-9251F0EF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7F3AF2"/>
    <w:pPr>
      <w:spacing w:line="360" w:lineRule="auto"/>
      <w:ind w:firstLine="454"/>
      <w:jc w:val="both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3AF2"/>
    <w:pPr>
      <w:spacing w:line="276" w:lineRule="auto"/>
      <w:ind w:firstLine="0"/>
      <w:outlineLvl w:val="0"/>
    </w:pPr>
    <w:rPr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F3AF2"/>
    <w:pPr>
      <w:ind w:firstLine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F3AF2"/>
    <w:pPr>
      <w:ind w:firstLine="0"/>
      <w:outlineLvl w:val="2"/>
    </w:pPr>
    <w:rPr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F3AF2"/>
    <w:pPr>
      <w:ind w:firstLine="0"/>
      <w:outlineLvl w:val="3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848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AT"/>
    </w:rPr>
  </w:style>
  <w:style w:type="paragraph" w:customStyle="1" w:styleId="CM1">
    <w:name w:val="CM1"/>
    <w:basedOn w:val="Default"/>
    <w:next w:val="Default"/>
    <w:uiPriority w:val="99"/>
    <w:rsid w:val="0028482F"/>
    <w:rPr>
      <w:color w:val="auto"/>
    </w:rPr>
  </w:style>
  <w:style w:type="paragraph" w:customStyle="1" w:styleId="CM3">
    <w:name w:val="CM3"/>
    <w:basedOn w:val="Default"/>
    <w:next w:val="Default"/>
    <w:uiPriority w:val="99"/>
    <w:rsid w:val="0028482F"/>
    <w:rPr>
      <w:color w:val="auto"/>
    </w:rPr>
  </w:style>
  <w:style w:type="paragraph" w:customStyle="1" w:styleId="CM2">
    <w:name w:val="CM2"/>
    <w:basedOn w:val="Default"/>
    <w:next w:val="Default"/>
    <w:uiPriority w:val="99"/>
    <w:rsid w:val="0028482F"/>
    <w:pPr>
      <w:spacing w:line="240" w:lineRule="atLeast"/>
    </w:pPr>
    <w:rPr>
      <w:color w:val="auto"/>
    </w:rPr>
  </w:style>
  <w:style w:type="paragraph" w:styleId="Listenabsatz">
    <w:name w:val="List Paragraph"/>
    <w:basedOn w:val="Standard"/>
    <w:uiPriority w:val="34"/>
    <w:qFormat/>
    <w:rsid w:val="00B605F8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F3AF2"/>
    <w:rPr>
      <w:rFonts w:ascii="Times New Roman" w:hAnsi="Times New Roman"/>
      <w:b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F3AF2"/>
    <w:rPr>
      <w:rFonts w:ascii="Times New Roman" w:hAnsi="Times New Roman"/>
      <w:b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F3AF2"/>
    <w:rPr>
      <w:rFonts w:ascii="Times New Roman" w:hAnsi="Times New Roman"/>
      <w:sz w:val="24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F3AF2"/>
    <w:rPr>
      <w:rFonts w:ascii="Times New Roman" w:hAnsi="Times New Roman"/>
      <w:i/>
      <w:sz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F3AF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F3AF2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F3AF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E5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1DF4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E51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1DF4"/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1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1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hemmelm\Downloads\Bachelorarbeit__Formatvorlage_2018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71A6A-5EF5-4BEC-9554-F8E0F064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Bachelorarbeit__Formatvorlage_2018.dotx</Template>
  <TotalTime>0</TotalTime>
  <Pages>3</Pages>
  <Words>254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Hemmelmeyer, Dominik</dc:creator>
  <cp:lastModifiedBy>Gottein, Jakob</cp:lastModifiedBy>
  <cp:revision>3</cp:revision>
  <cp:lastPrinted>2014-01-13T10:06:00Z</cp:lastPrinted>
  <dcterms:created xsi:type="dcterms:W3CDTF">2026-09-14T11:26:00Z</dcterms:created>
  <dcterms:modified xsi:type="dcterms:W3CDTF">2026-09-14T13:41:00Z</dcterms:modified>
</cp:coreProperties>
</file>